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467" w:rsidRPr="00973612" w:rsidRDefault="00B30467">
      <w:pPr>
        <w:spacing w:after="0"/>
        <w:ind w:left="120"/>
        <w:rPr>
          <w:lang w:val="ru-RU"/>
        </w:rPr>
      </w:pPr>
    </w:p>
    <w:p w:rsidR="00B30467" w:rsidRPr="0008272E" w:rsidRDefault="00B30467">
      <w:pPr>
        <w:rPr>
          <w:lang w:val="ru-RU"/>
        </w:rPr>
        <w:sectPr w:rsidR="00B30467" w:rsidRPr="0008272E">
          <w:pgSz w:w="11906" w:h="16383"/>
          <w:pgMar w:top="1134" w:right="850" w:bottom="1134" w:left="1701" w:header="720" w:footer="720" w:gutter="0"/>
          <w:cols w:space="720"/>
        </w:sectPr>
      </w:pPr>
      <w:r w:rsidRPr="0008272E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5pt">
            <v:imagedata r:id="rId5" o:title="" cropbottom="1937f" cropleft="2511f"/>
          </v:shape>
        </w:pict>
      </w:r>
    </w:p>
    <w:p w:rsidR="00B30467" w:rsidRPr="00973612" w:rsidRDefault="00B30467" w:rsidP="0008272E">
      <w:pPr>
        <w:spacing w:after="0" w:line="264" w:lineRule="auto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block-21231806"/>
      <w:bookmarkEnd w:id="0"/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B30467" w:rsidRPr="00973612" w:rsidRDefault="00B304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B30467" w:rsidRPr="00973612" w:rsidRDefault="00B304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B30467" w:rsidRPr="00973612" w:rsidRDefault="00B304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B30467" w:rsidRPr="00973612" w:rsidRDefault="00B304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B30467" w:rsidRPr="00973612" w:rsidRDefault="00B304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B30467" w:rsidRPr="00973612" w:rsidRDefault="00B304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B30467" w:rsidRPr="00973612" w:rsidRDefault="00B304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B30467" w:rsidRPr="00973612" w:rsidRDefault="00B3046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B30467" w:rsidRPr="00973612" w:rsidRDefault="00B3046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B30467" w:rsidRPr="00973612" w:rsidRDefault="00B3046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B30467" w:rsidRDefault="00B3046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block-21231809"/>
      <w:bookmarkEnd w:id="1"/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Режим труда и отдыха.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30467" w:rsidRPr="00973612" w:rsidRDefault="00B3046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B30467" w:rsidRPr="00973612" w:rsidRDefault="00B3046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B30467" w:rsidRPr="00973612" w:rsidRDefault="00B3046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B30467" w:rsidRPr="00973612" w:rsidRDefault="00B3046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B30467" w:rsidRPr="00973612" w:rsidRDefault="00B3046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B30467" w:rsidRPr="00973612" w:rsidRDefault="00B3046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B30467" w:rsidRPr="00973612" w:rsidRDefault="00B3046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B30467" w:rsidRPr="00973612" w:rsidRDefault="00B3046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B30467" w:rsidRPr="00973612" w:rsidRDefault="00B3046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B30467" w:rsidRPr="00973612" w:rsidRDefault="00B3046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B30467" w:rsidRPr="00973612" w:rsidRDefault="00B3046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B30467" w:rsidRPr="00973612" w:rsidRDefault="00B3046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B30467" w:rsidRPr="00973612" w:rsidRDefault="00B3046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B30467" w:rsidRPr="00973612" w:rsidRDefault="00B3046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30467" w:rsidRPr="00973612" w:rsidRDefault="00B3046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B30467" w:rsidRPr="00973612" w:rsidRDefault="00B3046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B30467" w:rsidRPr="00973612" w:rsidRDefault="00B3046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color w:val="000000"/>
          <w:sz w:val="24"/>
          <w:szCs w:val="24"/>
        </w:rPr>
        <w:t xml:space="preserve">различать символы РФ; </w:t>
      </w:r>
    </w:p>
    <w:p w:rsidR="00B30467" w:rsidRPr="00973612" w:rsidRDefault="00B3046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B30467" w:rsidRPr="00973612" w:rsidRDefault="00B3046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B30467" w:rsidRPr="00973612" w:rsidRDefault="00B3046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30467" w:rsidRPr="00973612" w:rsidRDefault="00B3046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:rsidR="00B30467" w:rsidRPr="00973612" w:rsidRDefault="00B3046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:rsidR="00B30467" w:rsidRPr="00973612" w:rsidRDefault="00B3046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:rsidR="00B30467" w:rsidRPr="00973612" w:rsidRDefault="00B3046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B30467" w:rsidRPr="00973612" w:rsidRDefault="00B30467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:rsidR="00B30467" w:rsidRPr="00973612" w:rsidRDefault="00B3046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B30467" w:rsidRPr="00973612" w:rsidRDefault="00B3046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B30467" w:rsidRPr="00973612" w:rsidRDefault="00B3046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B30467" w:rsidRPr="00973612" w:rsidRDefault="00B3046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B30467" w:rsidRPr="00973612" w:rsidRDefault="00B3046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B30467" w:rsidRPr="00973612" w:rsidRDefault="00B3046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B30467" w:rsidRPr="00973612" w:rsidRDefault="00B3046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B30467" w:rsidRPr="00973612" w:rsidRDefault="00B3046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описывать современные события от имени их участника.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B30467" w:rsidRPr="00973612" w:rsidRDefault="00B30467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следовать образцу, предложенному плану и инструкции при решении учебной задачи;</w:t>
      </w:r>
    </w:p>
    <w:p w:rsidR="00B30467" w:rsidRPr="00973612" w:rsidRDefault="00B30467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B30467" w:rsidRPr="00973612" w:rsidRDefault="00B30467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B30467" w:rsidRPr="00973612" w:rsidRDefault="00B3046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B30467" w:rsidRPr="00973612" w:rsidRDefault="00B3046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B30467" w:rsidRPr="00973612" w:rsidRDefault="00B3046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B30467" w:rsidRPr="00973612" w:rsidRDefault="00B3046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Методы изучения природы. Карта мира. Материки и части света.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30467" w:rsidRPr="00973612" w:rsidRDefault="00B3046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B30467" w:rsidRPr="00973612" w:rsidRDefault="00B3046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B30467" w:rsidRPr="00973612" w:rsidRDefault="00B3046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B30467" w:rsidRPr="00973612" w:rsidRDefault="00B3046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цепи питания в природном сообществе; </w:t>
      </w:r>
    </w:p>
    <w:p w:rsidR="00B30467" w:rsidRPr="00973612" w:rsidRDefault="00B3046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B30467" w:rsidRPr="00973612" w:rsidRDefault="00B3046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B30467" w:rsidRPr="00973612" w:rsidRDefault="00B3046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B30467" w:rsidRPr="00973612" w:rsidRDefault="00B3046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B30467" w:rsidRPr="00973612" w:rsidRDefault="00B3046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B30467" w:rsidRPr="00973612" w:rsidRDefault="00B3046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при работе в информационной среде.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B30467" w:rsidRPr="00973612" w:rsidRDefault="00B3046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понятиях, соотносить понятия и термины с их краткой характеристикой: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B30467" w:rsidRPr="00973612" w:rsidRDefault="00B30467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:rsidR="00B30467" w:rsidRPr="00973612" w:rsidRDefault="00B30467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B30467" w:rsidRPr="00973612" w:rsidRDefault="00B30467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B30467" w:rsidRPr="00973612" w:rsidRDefault="00B30467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B30467" w:rsidRPr="00973612" w:rsidRDefault="00B30467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B30467" w:rsidRPr="00973612" w:rsidRDefault="00B30467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B30467" w:rsidRPr="00973612" w:rsidRDefault="00B30467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причину возникающей трудности или ошибки, корректировать свои действия.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способствует формированию умений:</w:t>
      </w:r>
    </w:p>
    <w:p w:rsidR="00B30467" w:rsidRPr="00973612" w:rsidRDefault="00B30467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B30467" w:rsidRPr="00973612" w:rsidRDefault="00B30467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B30467" w:rsidRPr="00973612" w:rsidRDefault="00B30467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B30467" w:rsidRPr="00973612" w:rsidRDefault="00B30467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разрешать возникающие конфликты с учётом этики общения. 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B30467" w:rsidRPr="00973612" w:rsidRDefault="00B30467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:rsidR="00B30467" w:rsidRPr="00973612" w:rsidRDefault="00B30467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B30467" w:rsidRPr="00973612" w:rsidRDefault="00B30467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B30467" w:rsidRPr="00973612" w:rsidRDefault="00B30467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B30467" w:rsidRPr="00973612" w:rsidRDefault="00B30467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:rsidR="00B30467" w:rsidRPr="00973612" w:rsidRDefault="00B30467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30467" w:rsidRPr="00973612" w:rsidRDefault="00B30467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B30467" w:rsidRPr="00973612" w:rsidRDefault="00B30467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B30467" w:rsidRPr="00973612" w:rsidRDefault="00B30467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B30467" w:rsidRPr="00973612" w:rsidRDefault="00B30467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B30467" w:rsidRPr="00973612" w:rsidRDefault="00B30467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B30467" w:rsidRPr="00973612" w:rsidRDefault="00B30467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B30467" w:rsidRPr="00973612" w:rsidRDefault="00B30467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B30467" w:rsidRPr="00973612" w:rsidRDefault="00B30467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B30467" w:rsidRPr="00973612" w:rsidRDefault="00B30467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небольшие тексты «Права и обязанности гражданина РФ»; </w:t>
      </w:r>
    </w:p>
    <w:p w:rsidR="00B30467" w:rsidRPr="00973612" w:rsidRDefault="00B30467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B30467" w:rsidRPr="00973612" w:rsidRDefault="00B30467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B30467" w:rsidRPr="00973612" w:rsidRDefault="00B30467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B30467" w:rsidRPr="00973612" w:rsidRDefault="00B30467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:rsidR="00B30467" w:rsidRPr="00973612" w:rsidRDefault="00B30467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и чужих работах, устанавливать их причины.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B30467" w:rsidRPr="00973612" w:rsidRDefault="00B30467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B30467" w:rsidRPr="00973612" w:rsidRDefault="00B30467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B30467" w:rsidRPr="00973612" w:rsidRDefault="00B30467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B30467" w:rsidRDefault="00B3046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2" w:name="block-21231810"/>
      <w:bookmarkEnd w:id="2"/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B30467" w:rsidRPr="00973612" w:rsidRDefault="00B30467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B30467" w:rsidRPr="00973612" w:rsidRDefault="00B30467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B30467" w:rsidRPr="00973612" w:rsidRDefault="00B30467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B30467" w:rsidRPr="00973612" w:rsidRDefault="00B30467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B30467" w:rsidRPr="00973612" w:rsidRDefault="00B30467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B30467" w:rsidRPr="00973612" w:rsidRDefault="00B30467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воспитания:</w:t>
      </w:r>
    </w:p>
    <w:p w:rsidR="00B30467" w:rsidRPr="00973612" w:rsidRDefault="00B30467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B30467" w:rsidRPr="00973612" w:rsidRDefault="00B30467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B30467" w:rsidRPr="00973612" w:rsidRDefault="00B30467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воспитания:</w:t>
      </w:r>
    </w:p>
    <w:p w:rsidR="00B30467" w:rsidRPr="00973612" w:rsidRDefault="00B30467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B30467" w:rsidRPr="00973612" w:rsidRDefault="00B30467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30467" w:rsidRPr="00973612" w:rsidRDefault="00B30467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B30467" w:rsidRPr="00973612" w:rsidRDefault="00B30467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B30467" w:rsidRPr="00973612" w:rsidRDefault="00B30467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 w:rsidR="00B30467" w:rsidRPr="00973612" w:rsidRDefault="00B30467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B30467" w:rsidRPr="00973612" w:rsidRDefault="00B30467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B30467" w:rsidRPr="00973612" w:rsidRDefault="00B30467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B30467" w:rsidRPr="00973612" w:rsidRDefault="00B30467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</w:rPr>
        <w:t>1) Базовые логические действия:</w:t>
      </w:r>
    </w:p>
    <w:p w:rsidR="00B30467" w:rsidRPr="00973612" w:rsidRDefault="00B30467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B30467" w:rsidRPr="00973612" w:rsidRDefault="00B30467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B30467" w:rsidRPr="00973612" w:rsidRDefault="00B30467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B30467" w:rsidRPr="00973612" w:rsidRDefault="00B30467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B30467" w:rsidRPr="00973612" w:rsidRDefault="00B30467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B30467" w:rsidRPr="00973612" w:rsidRDefault="00B30467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B30467" w:rsidRPr="00973612" w:rsidRDefault="00B30467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B30467" w:rsidRPr="00973612" w:rsidRDefault="00B30467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B30467" w:rsidRPr="00973612" w:rsidRDefault="00B30467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B30467" w:rsidRPr="00973612" w:rsidRDefault="00B30467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B30467" w:rsidRPr="00973612" w:rsidRDefault="00B30467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B30467" w:rsidRPr="00973612" w:rsidRDefault="00B30467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B30467" w:rsidRPr="00973612" w:rsidRDefault="00B30467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B30467" w:rsidRPr="00973612" w:rsidRDefault="00B30467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</w:rPr>
        <w:t>3) Работа с информацией:</w:t>
      </w:r>
    </w:p>
    <w:p w:rsidR="00B30467" w:rsidRPr="00973612" w:rsidRDefault="00B30467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B30467" w:rsidRPr="00973612" w:rsidRDefault="00B30467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B30467" w:rsidRPr="00973612" w:rsidRDefault="00B30467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B30467" w:rsidRPr="00973612" w:rsidRDefault="00B30467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B30467" w:rsidRPr="00973612" w:rsidRDefault="00B30467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973612">
        <w:rPr>
          <w:rFonts w:ascii="Times New Roman" w:hAnsi="Times New Roman"/>
          <w:color w:val="000000"/>
          <w:sz w:val="24"/>
          <w:szCs w:val="24"/>
        </w:rPr>
        <w:t xml:space="preserve">(схему, таблицу, иллюстрацию); </w:t>
      </w:r>
    </w:p>
    <w:p w:rsidR="00B30467" w:rsidRPr="00973612" w:rsidRDefault="00B30467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B30467" w:rsidRPr="00973612" w:rsidRDefault="00B30467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30467" w:rsidRPr="00973612" w:rsidRDefault="00B30467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B30467" w:rsidRPr="00973612" w:rsidRDefault="00B30467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B30467" w:rsidRPr="00973612" w:rsidRDefault="00B30467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B30467" w:rsidRPr="00973612" w:rsidRDefault="00B30467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B30467" w:rsidRPr="00973612" w:rsidRDefault="00B30467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B30467" w:rsidRPr="00973612" w:rsidRDefault="00B30467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B30467" w:rsidRPr="00973612" w:rsidRDefault="00B30467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B30467" w:rsidRPr="00973612" w:rsidRDefault="00B30467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B30467" w:rsidRPr="00973612" w:rsidRDefault="00B30467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B30467" w:rsidRPr="00973612" w:rsidRDefault="00B30467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B30467" w:rsidRPr="00973612" w:rsidRDefault="00B30467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i/>
          <w:color w:val="000000"/>
          <w:sz w:val="24"/>
          <w:szCs w:val="24"/>
        </w:rPr>
        <w:t>2) Самоконтроль и самооценка:</w:t>
      </w:r>
    </w:p>
    <w:p w:rsidR="00B30467" w:rsidRPr="00973612" w:rsidRDefault="00B30467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B30467" w:rsidRPr="00973612" w:rsidRDefault="00B30467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B30467" w:rsidRPr="00973612" w:rsidRDefault="00B30467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B30467" w:rsidRPr="00973612" w:rsidRDefault="00B30467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B30467" w:rsidRPr="00973612" w:rsidRDefault="00B30467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B30467" w:rsidRPr="00973612" w:rsidRDefault="00B30467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B30467" w:rsidRPr="00973612" w:rsidRDefault="00B30467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B30467" w:rsidRPr="00973612" w:rsidRDefault="00B30467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B30467" w:rsidRPr="00973612" w:rsidRDefault="00B30467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B30467" w:rsidRPr="00973612" w:rsidRDefault="00B30467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B30467" w:rsidRPr="00973612" w:rsidRDefault="00B30467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B30467" w:rsidRPr="00973612" w:rsidRDefault="00B30467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30467" w:rsidRPr="00973612" w:rsidRDefault="00B30467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 классе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B30467" w:rsidRPr="00973612" w:rsidRDefault="00B30467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2 классе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режим дня и питания;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B30467" w:rsidRPr="00973612" w:rsidRDefault="00B30467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3 классе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карте мира материки, изученные страны мира;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расходы и доходы семейного бюджета;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color w:val="000000"/>
          <w:sz w:val="24"/>
          <w:szCs w:val="24"/>
        </w:rPr>
        <w:t>соблюдать основы профилактики заболеваний;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во дворе жилого дома;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B30467" w:rsidRPr="00973612" w:rsidRDefault="00B30467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30467" w:rsidRPr="00973612" w:rsidRDefault="00B30467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B30467" w:rsidRPr="00973612" w:rsidRDefault="00B30467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736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4 классе </w:t>
      </w: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973612">
        <w:rPr>
          <w:rFonts w:ascii="Times New Roman" w:hAnsi="Times New Roman"/>
          <w:color w:val="000000"/>
          <w:sz w:val="24"/>
          <w:szCs w:val="24"/>
        </w:rPr>
        <w:t xml:space="preserve">России);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езде на велосипеде, самокате; 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B30467" w:rsidRPr="00973612" w:rsidRDefault="00B30467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73612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B30467" w:rsidRPr="00973612" w:rsidRDefault="00B30467">
      <w:pPr>
        <w:rPr>
          <w:lang w:val="ru-RU"/>
        </w:rPr>
        <w:sectPr w:rsidR="00B30467" w:rsidRPr="00973612" w:rsidSect="00973612">
          <w:pgSz w:w="11906" w:h="16383"/>
          <w:pgMar w:top="567" w:right="851" w:bottom="567" w:left="1701" w:header="720" w:footer="720" w:gutter="0"/>
          <w:cols w:space="720"/>
        </w:sectPr>
      </w:pPr>
    </w:p>
    <w:p w:rsidR="00B30467" w:rsidRDefault="00B30467">
      <w:pPr>
        <w:spacing w:after="0"/>
        <w:ind w:left="120"/>
      </w:pPr>
      <w:bookmarkStart w:id="3" w:name="block-21231808"/>
      <w:bookmarkEnd w:id="3"/>
      <w:r w:rsidRPr="009736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30467" w:rsidRDefault="00B304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82"/>
        <w:gridCol w:w="4729"/>
        <w:gridCol w:w="1563"/>
        <w:gridCol w:w="1841"/>
        <w:gridCol w:w="1910"/>
        <w:gridCol w:w="2694"/>
      </w:tblGrid>
      <w:tr w:rsidR="00B30467" w:rsidRPr="00EE5F5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</w:tbl>
    <w:p w:rsidR="00B30467" w:rsidRDefault="00B304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42"/>
        <w:gridCol w:w="1841"/>
        <w:gridCol w:w="1910"/>
        <w:gridCol w:w="2837"/>
      </w:tblGrid>
      <w:tr w:rsidR="00B30467" w:rsidRPr="00EE5F5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</w:tbl>
    <w:p w:rsidR="00B30467" w:rsidRDefault="00B304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42"/>
        <w:gridCol w:w="1841"/>
        <w:gridCol w:w="1910"/>
        <w:gridCol w:w="2837"/>
      </w:tblGrid>
      <w:tr w:rsidR="00B30467" w:rsidRPr="00EE5F5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</w:tbl>
    <w:p w:rsidR="00B30467" w:rsidRDefault="00B30467">
      <w:pPr>
        <w:sectPr w:rsidR="00B304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0467" w:rsidRDefault="00B304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65"/>
        <w:gridCol w:w="4646"/>
        <w:gridCol w:w="1602"/>
        <w:gridCol w:w="1841"/>
        <w:gridCol w:w="1910"/>
        <w:gridCol w:w="2765"/>
      </w:tblGrid>
      <w:tr w:rsidR="00B30467" w:rsidRPr="00EE5F5A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0827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973612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</w:tbl>
    <w:p w:rsidR="00B30467" w:rsidRDefault="00B3046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21231813"/>
      <w:bookmarkEnd w:id="4"/>
    </w:p>
    <w:p w:rsidR="00B30467" w:rsidRPr="00973612" w:rsidRDefault="00B3046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  <w:r w:rsidRPr="00973612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B30467" w:rsidRDefault="00B30467">
      <w:pPr>
        <w:spacing w:after="0"/>
        <w:ind w:left="120"/>
      </w:pPr>
      <w:r w:rsidRPr="009736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50"/>
        <w:gridCol w:w="4961"/>
        <w:gridCol w:w="1188"/>
        <w:gridCol w:w="1841"/>
        <w:gridCol w:w="1910"/>
        <w:gridCol w:w="1212"/>
        <w:gridCol w:w="2086"/>
      </w:tblGrid>
      <w:tr w:rsidR="00B30467" w:rsidRPr="00EE5F5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</w:tbl>
    <w:p w:rsidR="00B30467" w:rsidRDefault="00B30467">
      <w:pPr>
        <w:sectPr w:rsidR="00B304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0467" w:rsidRDefault="00B304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35"/>
        <w:gridCol w:w="4976"/>
        <w:gridCol w:w="1172"/>
        <w:gridCol w:w="1841"/>
        <w:gridCol w:w="1910"/>
        <w:gridCol w:w="1212"/>
        <w:gridCol w:w="2086"/>
      </w:tblGrid>
      <w:tr w:rsidR="00B30467" w:rsidRPr="00EE5F5A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</w:tbl>
    <w:p w:rsidR="00B30467" w:rsidRDefault="00B30467">
      <w:pPr>
        <w:sectPr w:rsidR="00B304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0467" w:rsidRDefault="00B304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715"/>
        <w:gridCol w:w="4522"/>
        <w:gridCol w:w="1138"/>
        <w:gridCol w:w="1841"/>
        <w:gridCol w:w="1910"/>
        <w:gridCol w:w="1134"/>
        <w:gridCol w:w="2780"/>
      </w:tblGrid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45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4889" w:type="dxa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45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27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-10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-10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-10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-10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-10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5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78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5237" w:type="dxa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914" w:type="dxa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</w:tbl>
    <w:p w:rsidR="00B30467" w:rsidRDefault="00B30467">
      <w:pPr>
        <w:sectPr w:rsidR="00B3046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0467" w:rsidRDefault="00B304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718"/>
        <w:gridCol w:w="4517"/>
        <w:gridCol w:w="1140"/>
        <w:gridCol w:w="1841"/>
        <w:gridCol w:w="1910"/>
        <w:gridCol w:w="954"/>
        <w:gridCol w:w="2960"/>
      </w:tblGrid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45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4891" w:type="dxa"/>
            <w:gridSpan w:val="3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45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9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  <w:tc>
          <w:tcPr>
            <w:tcW w:w="29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0467" w:rsidRPr="00EE5F5A" w:rsidRDefault="00B30467"/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 w:rsidP="0080538D">
            <w:pPr>
              <w:spacing w:after="0"/>
              <w:ind w:left="2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B30467" w:rsidRPr="0008272E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EE5F5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EE5F5A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7361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17" w:type="dxa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</w:pPr>
          </w:p>
        </w:tc>
      </w:tr>
      <w:tr w:rsidR="00B30467" w:rsidRPr="00EE5F5A" w:rsidTr="0080538D">
        <w:trPr>
          <w:trHeight w:val="144"/>
          <w:tblCellSpacing w:w="20" w:type="nil"/>
        </w:trPr>
        <w:tc>
          <w:tcPr>
            <w:tcW w:w="5235" w:type="dxa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973612" w:rsidRDefault="00B30467">
            <w:pPr>
              <w:spacing w:after="0"/>
              <w:ind w:left="135"/>
              <w:rPr>
                <w:lang w:val="ru-RU"/>
              </w:rPr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9736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>
            <w:pPr>
              <w:spacing w:after="0"/>
              <w:ind w:left="135"/>
              <w:jc w:val="center"/>
            </w:pPr>
            <w:r w:rsidRPr="00EE5F5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914" w:type="dxa"/>
            <w:gridSpan w:val="2"/>
            <w:tcMar>
              <w:top w:w="50" w:type="dxa"/>
              <w:left w:w="100" w:type="dxa"/>
            </w:tcMar>
            <w:vAlign w:val="center"/>
          </w:tcPr>
          <w:p w:rsidR="00B30467" w:rsidRPr="00EE5F5A" w:rsidRDefault="00B30467"/>
        </w:tc>
      </w:tr>
    </w:tbl>
    <w:p w:rsidR="00B30467" w:rsidRPr="0080538D" w:rsidRDefault="00B30467">
      <w:pPr>
        <w:rPr>
          <w:lang w:val="ru-RU"/>
        </w:rPr>
        <w:sectPr w:rsidR="00B30467" w:rsidRPr="008053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0467" w:rsidRPr="00973612" w:rsidRDefault="00B30467" w:rsidP="0080538D">
      <w:pPr>
        <w:spacing w:after="0"/>
        <w:rPr>
          <w:lang w:val="ru-RU"/>
        </w:rPr>
      </w:pPr>
      <w:bookmarkStart w:id="5" w:name="block-21231811"/>
      <w:bookmarkStart w:id="6" w:name="block-21231812"/>
      <w:bookmarkEnd w:id="5"/>
      <w:bookmarkEnd w:id="6"/>
    </w:p>
    <w:sectPr w:rsidR="00B30467" w:rsidRPr="00973612" w:rsidSect="0080538D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6EF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5B23CD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655136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F795A3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04967D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173253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23240B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25579E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5615C7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5C01FB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8E70EA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9C132E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AB544F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1E026D96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1F634A1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0A1031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A54126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2E6479E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33661B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5D973B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388452E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BC2470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46E037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69E502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88C5FF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B007CA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B5424B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001041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68F0623"/>
    <w:multiLevelType w:val="multilevel"/>
    <w:tmpl w:val="FFFFFFFF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7093B0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0B34B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E010A4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6273911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796311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AB9798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D314A1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1A2184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75D247B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6ED2B7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77DC768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7AE9087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B640A7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7E357B54"/>
    <w:multiLevelType w:val="multilevel"/>
    <w:tmpl w:val="FFFFFFFF"/>
    <w:lvl w:ilvl="0">
      <w:start w:val="2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3"/>
  </w:num>
  <w:num w:numId="2">
    <w:abstractNumId w:val="32"/>
  </w:num>
  <w:num w:numId="3">
    <w:abstractNumId w:val="1"/>
  </w:num>
  <w:num w:numId="4">
    <w:abstractNumId w:val="11"/>
  </w:num>
  <w:num w:numId="5">
    <w:abstractNumId w:val="29"/>
  </w:num>
  <w:num w:numId="6">
    <w:abstractNumId w:val="16"/>
  </w:num>
  <w:num w:numId="7">
    <w:abstractNumId w:val="9"/>
  </w:num>
  <w:num w:numId="8">
    <w:abstractNumId w:val="25"/>
  </w:num>
  <w:num w:numId="9">
    <w:abstractNumId w:val="4"/>
  </w:num>
  <w:num w:numId="10">
    <w:abstractNumId w:val="28"/>
  </w:num>
  <w:num w:numId="11">
    <w:abstractNumId w:val="7"/>
  </w:num>
  <w:num w:numId="12">
    <w:abstractNumId w:val="42"/>
  </w:num>
  <w:num w:numId="13">
    <w:abstractNumId w:val="3"/>
  </w:num>
  <w:num w:numId="14">
    <w:abstractNumId w:val="0"/>
  </w:num>
  <w:num w:numId="15">
    <w:abstractNumId w:val="12"/>
  </w:num>
  <w:num w:numId="16">
    <w:abstractNumId w:val="21"/>
  </w:num>
  <w:num w:numId="17">
    <w:abstractNumId w:val="19"/>
  </w:num>
  <w:num w:numId="18">
    <w:abstractNumId w:val="37"/>
  </w:num>
  <w:num w:numId="19">
    <w:abstractNumId w:val="35"/>
  </w:num>
  <w:num w:numId="20">
    <w:abstractNumId w:val="39"/>
  </w:num>
  <w:num w:numId="21">
    <w:abstractNumId w:val="38"/>
  </w:num>
  <w:num w:numId="22">
    <w:abstractNumId w:val="36"/>
  </w:num>
  <w:num w:numId="23">
    <w:abstractNumId w:val="8"/>
  </w:num>
  <w:num w:numId="24">
    <w:abstractNumId w:val="40"/>
  </w:num>
  <w:num w:numId="25">
    <w:abstractNumId w:val="33"/>
  </w:num>
  <w:num w:numId="26">
    <w:abstractNumId w:val="2"/>
  </w:num>
  <w:num w:numId="27">
    <w:abstractNumId w:val="10"/>
  </w:num>
  <w:num w:numId="28">
    <w:abstractNumId w:val="20"/>
  </w:num>
  <w:num w:numId="29">
    <w:abstractNumId w:val="15"/>
  </w:num>
  <w:num w:numId="30">
    <w:abstractNumId w:val="5"/>
  </w:num>
  <w:num w:numId="31">
    <w:abstractNumId w:val="41"/>
  </w:num>
  <w:num w:numId="32">
    <w:abstractNumId w:val="6"/>
  </w:num>
  <w:num w:numId="33">
    <w:abstractNumId w:val="17"/>
  </w:num>
  <w:num w:numId="34">
    <w:abstractNumId w:val="24"/>
  </w:num>
  <w:num w:numId="35">
    <w:abstractNumId w:val="31"/>
  </w:num>
  <w:num w:numId="36">
    <w:abstractNumId w:val="34"/>
  </w:num>
  <w:num w:numId="37">
    <w:abstractNumId w:val="14"/>
  </w:num>
  <w:num w:numId="38">
    <w:abstractNumId w:val="26"/>
  </w:num>
  <w:num w:numId="39">
    <w:abstractNumId w:val="30"/>
  </w:num>
  <w:num w:numId="40">
    <w:abstractNumId w:val="27"/>
  </w:num>
  <w:num w:numId="41">
    <w:abstractNumId w:val="18"/>
  </w:num>
  <w:num w:numId="42">
    <w:abstractNumId w:val="22"/>
  </w:num>
  <w:num w:numId="4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43CC"/>
    <w:rsid w:val="0008272E"/>
    <w:rsid w:val="000D4161"/>
    <w:rsid w:val="000E6D86"/>
    <w:rsid w:val="00344265"/>
    <w:rsid w:val="003F6714"/>
    <w:rsid w:val="00435B72"/>
    <w:rsid w:val="004A3432"/>
    <w:rsid w:val="004E6975"/>
    <w:rsid w:val="00584DDB"/>
    <w:rsid w:val="0080538D"/>
    <w:rsid w:val="008443CC"/>
    <w:rsid w:val="008610C7"/>
    <w:rsid w:val="0086502D"/>
    <w:rsid w:val="008944ED"/>
    <w:rsid w:val="008D766F"/>
    <w:rsid w:val="00973612"/>
    <w:rsid w:val="00B30467"/>
    <w:rsid w:val="00B41336"/>
    <w:rsid w:val="00C53FFE"/>
    <w:rsid w:val="00D71374"/>
    <w:rsid w:val="00E2220E"/>
    <w:rsid w:val="00E4214D"/>
    <w:rsid w:val="00E9175A"/>
    <w:rsid w:val="00EE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14D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214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214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4214D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214D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214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214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4214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4214D"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E42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214D"/>
    <w:rPr>
      <w:rFonts w:cs="Times New Roman"/>
    </w:rPr>
  </w:style>
  <w:style w:type="paragraph" w:styleId="NormalIndent">
    <w:name w:val="Normal Indent"/>
    <w:basedOn w:val="Normal"/>
    <w:uiPriority w:val="99"/>
    <w:rsid w:val="00E4214D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E4214D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4214D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E4214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E4214D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E4214D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8443CC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8443C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E4214D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162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47" Type="http://schemas.openxmlformats.org/officeDocument/2006/relationships/hyperlink" Target="https://m.edsoo.ru/f840ed90" TargetMode="External"/><Relationship Id="rId63" Type="http://schemas.openxmlformats.org/officeDocument/2006/relationships/hyperlink" Target="https://m.edsoo.ru/f84112c0" TargetMode="External"/><Relationship Id="rId68" Type="http://schemas.openxmlformats.org/officeDocument/2006/relationships/hyperlink" Target="https://m.edsoo.ru/f8412ef4" TargetMode="External"/><Relationship Id="rId84" Type="http://schemas.openxmlformats.org/officeDocument/2006/relationships/hyperlink" Target="https://m.edsoo.ru/f84164be" TargetMode="External"/><Relationship Id="rId89" Type="http://schemas.openxmlformats.org/officeDocument/2006/relationships/hyperlink" Target="https://m.edsoo.ru/f8416f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1330e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392" TargetMode="External"/><Relationship Id="rId37" Type="http://schemas.openxmlformats.org/officeDocument/2006/relationships/hyperlink" Target="https://m.edsoo.ru/f840da26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16c6" TargetMode="External"/><Relationship Id="rId58" Type="http://schemas.openxmlformats.org/officeDocument/2006/relationships/hyperlink" Target="https://m.edsoo.ru/f8410910" TargetMode="External"/><Relationship Id="rId66" Type="http://schemas.openxmlformats.org/officeDocument/2006/relationships/hyperlink" Target="https://m.edsoo.ru/f8412896" TargetMode="External"/><Relationship Id="rId74" Type="http://schemas.openxmlformats.org/officeDocument/2006/relationships/hyperlink" Target="https://m.edsoo.ru/f8414eca" TargetMode="External"/><Relationship Id="rId79" Type="http://schemas.openxmlformats.org/officeDocument/2006/relationships/hyperlink" Target="https://m.edsoo.ru/f8415636" TargetMode="External"/><Relationship Id="rId87" Type="http://schemas.openxmlformats.org/officeDocument/2006/relationships/hyperlink" Target="https://m.edsoo.ru/f8416b58" TargetMode="External"/><Relationship Id="rId102" Type="http://schemas.openxmlformats.org/officeDocument/2006/relationships/hyperlink" Target="https://m.edsoo.ru/f841c9f4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90" Type="http://schemas.openxmlformats.org/officeDocument/2006/relationships/hyperlink" Target="https://m.edsoo.ru/f8417b34" TargetMode="External"/><Relationship Id="rId95" Type="http://schemas.openxmlformats.org/officeDocument/2006/relationships/hyperlink" Target="https://m.edsoo.ru/f8417526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f9fc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43" Type="http://schemas.openxmlformats.org/officeDocument/2006/relationships/hyperlink" Target="https://m.edsoo.ru/f840e85e" TargetMode="External"/><Relationship Id="rId48" Type="http://schemas.openxmlformats.org/officeDocument/2006/relationships/hyperlink" Target="https://m.edsoo.ru/f840ef2a" TargetMode="External"/><Relationship Id="rId56" Type="http://schemas.openxmlformats.org/officeDocument/2006/relationships/hyperlink" Target="https://m.edsoo.ru/f8410654" TargetMode="External"/><Relationship Id="rId64" Type="http://schemas.openxmlformats.org/officeDocument/2006/relationships/hyperlink" Target="https://m.edsoo.ru/f841254e" TargetMode="External"/><Relationship Id="rId69" Type="http://schemas.openxmlformats.org/officeDocument/2006/relationships/hyperlink" Target="https://m.edsoo.ru/f8413c3c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46" Type="http://schemas.openxmlformats.org/officeDocument/2006/relationships/hyperlink" Target="https://m.edsoo.ru/f840ebe2" TargetMode="External"/><Relationship Id="rId59" Type="http://schemas.openxmlformats.org/officeDocument/2006/relationships/hyperlink" Target="https://m.edsoo.ru/f8411f90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54" Type="http://schemas.openxmlformats.org/officeDocument/2006/relationships/hyperlink" Target="https://m.edsoo.ru/f8410dd4" TargetMode="External"/><Relationship Id="rId62" Type="http://schemas.openxmlformats.org/officeDocument/2006/relationships/hyperlink" Target="https://m.edsoo.ru/f84118a6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36" Type="http://schemas.openxmlformats.org/officeDocument/2006/relationships/hyperlink" Target="https://m.edsoo.ru/f840d03a" TargetMode="External"/><Relationship Id="rId49" Type="http://schemas.openxmlformats.org/officeDocument/2006/relationships/hyperlink" Target="https://m.edsoo.ru/f840fde4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44" Type="http://schemas.openxmlformats.org/officeDocument/2006/relationships/hyperlink" Target="https://m.edsoo.ru/f840ea16" TargetMode="External"/><Relationship Id="rId52" Type="http://schemas.openxmlformats.org/officeDocument/2006/relationships/hyperlink" Target="https://m.edsoo.ru/f8410f78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52</Pages>
  <Words>12758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Ник</cp:lastModifiedBy>
  <cp:revision>4</cp:revision>
  <dcterms:created xsi:type="dcterms:W3CDTF">2023-09-24T18:25:00Z</dcterms:created>
  <dcterms:modified xsi:type="dcterms:W3CDTF">2023-11-01T08:13:00Z</dcterms:modified>
</cp:coreProperties>
</file>